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5A8FCD8D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23A03B4" w14:textId="622DE693" w:rsidR="001B2ABD" w:rsidRDefault="009E2DD2" w:rsidP="001B2ABD">
            <w:pPr>
              <w:tabs>
                <w:tab w:val="left" w:pos="990"/>
              </w:tabs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5F37CF5" wp14:editId="1F58FE6A">
                  <wp:extent cx="2400300" cy="2836718"/>
                  <wp:effectExtent l="0" t="0" r="0" b="1905"/>
                  <wp:docPr id="1466126850" name="Picture 3" descr="IMG_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91636B-A3E9-4734-88D2-EF3BC05091D5" descr="IMG_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064" cy="292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0457E">
              <w:rPr>
                <w:rFonts w:eastAsia="Times New Roman"/>
                <w:noProof/>
              </w:rPr>
              <w:drawing>
                <wp:inline distT="0" distB="0" distL="0" distR="0" wp14:anchorId="639B0A48" wp14:editId="1F2F0552">
                  <wp:extent cx="1924050" cy="2838450"/>
                  <wp:effectExtent l="0" t="0" r="0" b="0"/>
                  <wp:docPr id="282841292" name="Picture 1" descr="IMG_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E2D9EC-0BCA-4181-943E-5E145970D0BC" descr="IMG_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13" cy="291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0457E" w:rsidRPr="00C634C9">
              <w:rPr>
                <w:noProof/>
              </w:rPr>
              <w:drawing>
                <wp:inline distT="0" distB="0" distL="0" distR="0" wp14:anchorId="38A2A970" wp14:editId="1A3E5B22">
                  <wp:extent cx="2456312" cy="298132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02" cy="312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26ACCF2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E94F9CB" w14:textId="7DF36925" w:rsidR="001B2ABD" w:rsidRPr="00B222A5" w:rsidRDefault="00540558" w:rsidP="001B2ABD">
            <w:pPr>
              <w:pStyle w:val="Title"/>
              <w:rPr>
                <w:rFonts w:ascii="Aptos" w:hAnsi="Aptos"/>
                <w:caps w:val="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222A5">
              <w:rPr>
                <w:rFonts w:ascii="Aptos" w:hAnsi="Aptos"/>
                <w:caps w:val="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DFI ARCHITECTURAL SIGNS</w:t>
            </w:r>
          </w:p>
          <w:p w14:paraId="22CA28CF" w14:textId="017A7C7E" w:rsidR="00540558" w:rsidRPr="00B222A5" w:rsidRDefault="00540558" w:rsidP="00540558">
            <w:pPr>
              <w:rPr>
                <w:rFonts w:ascii="Aptos" w:hAnsi="Aptos"/>
                <w:sz w:val="24"/>
                <w:szCs w:val="24"/>
              </w:rPr>
            </w:pPr>
            <w:r w:rsidRPr="00B222A5">
              <w:rPr>
                <w:rFonts w:ascii="Aptos" w:hAnsi="Aptos"/>
                <w:sz w:val="24"/>
                <w:szCs w:val="24"/>
              </w:rPr>
              <w:t>Design Fabrication Installation</w:t>
            </w:r>
            <w:r w:rsidR="00B222A5" w:rsidRPr="00B222A5">
              <w:rPr>
                <w:rFonts w:ascii="Aptos" w:hAnsi="Aptos"/>
                <w:sz w:val="24"/>
                <w:szCs w:val="24"/>
              </w:rPr>
              <w:t xml:space="preserve"> – Example Past Projects</w:t>
            </w:r>
          </w:p>
          <w:p w14:paraId="0B35DD9B" w14:textId="77777777" w:rsidR="00404E1A" w:rsidRPr="009E2DD2" w:rsidRDefault="00404E1A" w:rsidP="00C634C9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EBA1AC" w14:textId="646C085F" w:rsidR="00C634C9" w:rsidRPr="009E2DD2" w:rsidRDefault="002579A9" w:rsidP="00C634C9">
            <w:pPr>
              <w:rPr>
                <w:color w:val="548AB7" w:themeColor="accent1" w:themeShade="BF"/>
              </w:rPr>
            </w:pPr>
            <w:r w:rsidRPr="009E2DD2">
              <w:rPr>
                <w:rFonts w:eastAsia="Times New Roman"/>
                <w:noProof/>
                <w:color w:val="548AB7" w:themeColor="accent1" w:themeShade="BF"/>
              </w:rPr>
              <w:drawing>
                <wp:inline distT="0" distB="0" distL="0" distR="0" wp14:anchorId="7B79A2E0" wp14:editId="034000FE">
                  <wp:extent cx="2857500" cy="2552700"/>
                  <wp:effectExtent l="0" t="0" r="0" b="0"/>
                  <wp:docPr id="1498338208" name="Picture 2" descr="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0CC502-ADD5-4AA2-A72D-F9806238B84B" descr="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FFCD627" w14:textId="77777777" w:rsidR="00C634C9" w:rsidRPr="009E2DD2" w:rsidRDefault="00C634C9" w:rsidP="00C634C9">
            <w:pPr>
              <w:rPr>
                <w:color w:val="548AB7" w:themeColor="accent1" w:themeShade="BF"/>
              </w:rPr>
            </w:pPr>
          </w:p>
          <w:p w14:paraId="443FB1AB" w14:textId="4ED625AF" w:rsidR="0024404D" w:rsidRPr="00C72F8A" w:rsidRDefault="00E72B85" w:rsidP="00C72F8A">
            <w:pPr>
              <w:pStyle w:val="NormalWeb"/>
            </w:pPr>
            <w:r w:rsidRPr="005E26F0">
              <w:rPr>
                <w:noProof/>
              </w:rPr>
              <w:drawing>
                <wp:inline distT="0" distB="0" distL="0" distR="0" wp14:anchorId="7A7DCC30" wp14:editId="3CF29830">
                  <wp:extent cx="2762250" cy="2698115"/>
                  <wp:effectExtent l="0" t="0" r="0" b="6985"/>
                  <wp:docPr id="1068900603" name="Picture 7" descr="IMG_5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AF26B8-E923-49D3-A87B-078ABAF56795" descr="IMG_5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23" cy="272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E2DD2">
              <w:rPr>
                <w:noProof/>
                <w:color w:val="548AB7" w:themeColor="accent1" w:themeShade="BF"/>
              </w:rPr>
              <w:drawing>
                <wp:inline distT="0" distB="0" distL="0" distR="0" wp14:anchorId="106ADF21" wp14:editId="7AA9B612">
                  <wp:extent cx="2638425" cy="2619375"/>
                  <wp:effectExtent l="0" t="0" r="9525" b="9525"/>
                  <wp:docPr id="1237141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BD" w14:paraId="28A83167" w14:textId="77777777" w:rsidTr="001B2ABD">
        <w:tc>
          <w:tcPr>
            <w:tcW w:w="3600" w:type="dxa"/>
          </w:tcPr>
          <w:p w14:paraId="4A7C0D9F" w14:textId="77777777" w:rsidR="000650C3" w:rsidRPr="000650C3" w:rsidRDefault="009E2DD2" w:rsidP="00CB0055">
            <w:pPr>
              <w:pStyle w:val="Heading3"/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</w:pPr>
            <w:r w:rsidRPr="000650C3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7E8CD14" wp14:editId="213ED41A">
                  <wp:extent cx="396912" cy="619125"/>
                  <wp:effectExtent l="533400" t="457200" r="803275" b="790575"/>
                  <wp:docPr id="767460328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4" cy="67888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shade val="95000"/>
                            </a:srgbClr>
                          </a:solidFill>
                          <a:ln w="4445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254000" dist="190500" dir="2700000" sy="90000" algn="b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DEB8FF" w14:textId="19937F01" w:rsidR="001374C9" w:rsidRPr="000650C3" w:rsidRDefault="00C634C9" w:rsidP="00CB0055">
            <w:pPr>
              <w:pStyle w:val="Heading3"/>
              <w:rPr>
                <w:sz w:val="22"/>
                <w:szCs w:val="22"/>
              </w:rPr>
            </w:pPr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DFI Architectural Signs Inc. has over 30 </w:t>
            </w:r>
            <w:proofErr w:type="gramStart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years</w:t>
            </w:r>
            <w:proofErr w:type="gramEnd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 experience working with the architectural community to create design driven solutions. As a </w:t>
            </w:r>
            <w:proofErr w:type="gramStart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full service</w:t>
            </w:r>
            <w:proofErr w:type="gramEnd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 sign company we provide design and wayfinding, </w:t>
            </w:r>
            <w:proofErr w:type="gramStart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budget driven</w:t>
            </w:r>
            <w:proofErr w:type="gramEnd"/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 fabrication and installation. Our goal is to provide our clients an efficient, economical, environmentally conscious signage without compromising quality or design.</w:t>
            </w:r>
            <w:r w:rsidR="000E61C8"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 </w:t>
            </w:r>
          </w:p>
          <w:p w14:paraId="3FADFA3F" w14:textId="44FA05CA" w:rsidR="000650C3" w:rsidRDefault="000E61C8" w:rsidP="000650C3">
            <w:pPr>
              <w:pStyle w:val="Heading3"/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</w:pPr>
            <w:r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DFI </w:t>
            </w:r>
            <w:r w:rsidR="001374C9"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Architectural Signs does approx 1 million in sales</w:t>
            </w:r>
            <w:r w:rsidR="00B73E5D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/</w:t>
            </w:r>
            <w:r w:rsidR="001374C9"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 xml:space="preserve"> </w:t>
            </w:r>
            <w:r w:rsidR="00094F94" w:rsidRPr="000650C3">
              <w:rPr>
                <w:rFonts w:ascii="Aptos" w:hAnsi="Aptos" w:cs="Open Sans"/>
                <w:b w:val="0"/>
                <w:bCs/>
                <w:color w:val="808080"/>
                <w:sz w:val="22"/>
                <w:szCs w:val="22"/>
                <w:shd w:val="clear" w:color="auto" w:fill="F6F7F8"/>
              </w:rPr>
              <w:t>year.  We would like to grow.  The goal one day is to employee People like my Speical Needs son.</w:t>
            </w:r>
          </w:p>
          <w:p w14:paraId="2BE7FDAD" w14:textId="44BB298A" w:rsidR="006211CD" w:rsidRPr="000650C3" w:rsidRDefault="006211CD" w:rsidP="000650C3">
            <w:pPr>
              <w:pStyle w:val="Heading3"/>
              <w:rPr>
                <w:rFonts w:ascii="Aptos" w:hAnsi="Aptos"/>
                <w:color w:val="595959" w:themeColor="text1" w:themeTint="A6"/>
                <w:sz w:val="22"/>
                <w:szCs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  <w:szCs w:val="22"/>
              </w:rPr>
              <w:t>Kimberly Aitkens</w:t>
            </w:r>
            <w:r w:rsidR="00A33CF0">
              <w:rPr>
                <w:rFonts w:ascii="Aptos" w:hAnsi="Aptos"/>
                <w:color w:val="595959" w:themeColor="text1" w:themeTint="A6"/>
                <w:sz w:val="22"/>
                <w:szCs w:val="22"/>
              </w:rPr>
              <w:t xml:space="preserve"> / CEO</w:t>
            </w:r>
          </w:p>
          <w:p w14:paraId="07CB7359" w14:textId="793D69C2" w:rsidR="004D3011" w:rsidRPr="000650C3" w:rsidRDefault="00C634C9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501-372-8881</w:t>
            </w:r>
          </w:p>
          <w:p w14:paraId="13234AA3" w14:textId="786DFCA5" w:rsidR="00C634C9" w:rsidRPr="000650C3" w:rsidRDefault="00C634C9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501-352-1804 cell</w:t>
            </w:r>
          </w:p>
          <w:p w14:paraId="2048EA7A" w14:textId="77777777" w:rsidR="006211CD" w:rsidRPr="000650C3" w:rsidRDefault="006211CD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</w:p>
          <w:p w14:paraId="52BEAC22" w14:textId="035E63C6" w:rsidR="006211CD" w:rsidRPr="000650C3" w:rsidRDefault="006211CD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219 West 7</w:t>
            </w:r>
            <w:r w:rsidRPr="000650C3">
              <w:rPr>
                <w:rFonts w:ascii="Aptos" w:hAnsi="Aptos"/>
                <w:color w:val="595959" w:themeColor="text1" w:themeTint="A6"/>
                <w:sz w:val="22"/>
                <w:vertAlign w:val="superscript"/>
              </w:rPr>
              <w:t>th</w:t>
            </w: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 xml:space="preserve"> ST </w:t>
            </w:r>
          </w:p>
          <w:p w14:paraId="74BF4619" w14:textId="21CFF18F" w:rsidR="006211CD" w:rsidRPr="000650C3" w:rsidRDefault="006211CD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North Little Rock AR 72114</w:t>
            </w:r>
          </w:p>
          <w:p w14:paraId="2314D4A2" w14:textId="77777777" w:rsidR="004D3011" w:rsidRPr="000650C3" w:rsidRDefault="004D3011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</w:p>
          <w:sdt>
            <w:sdtPr>
              <w:rPr>
                <w:rFonts w:ascii="Aptos" w:hAnsi="Aptos"/>
                <w:color w:val="595959" w:themeColor="text1" w:themeTint="A6"/>
                <w:sz w:val="22"/>
              </w:rPr>
              <w:id w:val="67859272"/>
              <w:placeholder>
                <w:docPart w:val="85C862A6D99B437080D3ED06E4139E3F"/>
              </w:placeholder>
              <w:temporary/>
              <w:showingPlcHdr/>
              <w15:appearance w15:val="hidden"/>
            </w:sdtPr>
            <w:sdtContent>
              <w:p w14:paraId="712E0046" w14:textId="77777777" w:rsidR="004D3011" w:rsidRPr="000650C3" w:rsidRDefault="004D3011" w:rsidP="004D3011">
                <w:pPr>
                  <w:rPr>
                    <w:rFonts w:ascii="Aptos" w:hAnsi="Aptos"/>
                    <w:color w:val="595959" w:themeColor="text1" w:themeTint="A6"/>
                    <w:sz w:val="22"/>
                  </w:rPr>
                </w:pPr>
                <w:r w:rsidRPr="000650C3">
                  <w:rPr>
                    <w:rFonts w:ascii="Aptos" w:hAnsi="Aptos"/>
                    <w:color w:val="595959" w:themeColor="text1" w:themeTint="A6"/>
                    <w:sz w:val="22"/>
                  </w:rPr>
                  <w:t>WEBSITE:</w:t>
                </w:r>
              </w:p>
            </w:sdtContent>
          </w:sdt>
          <w:p w14:paraId="0CCD6AD4" w14:textId="447322A4" w:rsidR="004D3011" w:rsidRPr="000650C3" w:rsidRDefault="00C634C9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www.dfisigns.com</w:t>
            </w:r>
          </w:p>
          <w:p w14:paraId="3F8801FC" w14:textId="77777777" w:rsidR="004D3011" w:rsidRPr="000650C3" w:rsidRDefault="004D3011" w:rsidP="004D3011">
            <w:pPr>
              <w:rPr>
                <w:rFonts w:ascii="Aptos" w:hAnsi="Aptos"/>
                <w:color w:val="595959" w:themeColor="text1" w:themeTint="A6"/>
                <w:sz w:val="22"/>
              </w:rPr>
            </w:pPr>
          </w:p>
          <w:sdt>
            <w:sdtPr>
              <w:rPr>
                <w:rFonts w:ascii="Aptos" w:hAnsi="Aptos"/>
                <w:color w:val="595959" w:themeColor="text1" w:themeTint="A6"/>
                <w:sz w:val="22"/>
              </w:rPr>
              <w:id w:val="-240260293"/>
              <w:placeholder>
                <w:docPart w:val="5E9E511F75BF4A83AB87BAA2E1EE7F15"/>
              </w:placeholder>
              <w:temporary/>
              <w:showingPlcHdr/>
              <w15:appearance w15:val="hidden"/>
            </w:sdtPr>
            <w:sdtContent>
              <w:p w14:paraId="5FC0F883" w14:textId="77777777" w:rsidR="004D3011" w:rsidRPr="000650C3" w:rsidRDefault="004D3011" w:rsidP="004D3011">
                <w:pPr>
                  <w:rPr>
                    <w:rFonts w:ascii="Aptos" w:hAnsi="Aptos"/>
                    <w:color w:val="595959" w:themeColor="text1" w:themeTint="A6"/>
                    <w:sz w:val="22"/>
                  </w:rPr>
                </w:pPr>
                <w:r w:rsidRPr="000650C3">
                  <w:rPr>
                    <w:rFonts w:ascii="Aptos" w:hAnsi="Aptos"/>
                    <w:color w:val="595959" w:themeColor="text1" w:themeTint="A6"/>
                    <w:sz w:val="22"/>
                  </w:rPr>
                  <w:t>EMAIL:</w:t>
                </w:r>
              </w:p>
            </w:sdtContent>
          </w:sdt>
          <w:p w14:paraId="090A9CE0" w14:textId="06854B9A" w:rsidR="00036450" w:rsidRPr="000650C3" w:rsidRDefault="00C634C9" w:rsidP="004D3011">
            <w:pPr>
              <w:rPr>
                <w:rStyle w:val="Hyperlink"/>
                <w:rFonts w:ascii="Aptos" w:hAnsi="Aptos"/>
                <w:color w:val="595959" w:themeColor="text1" w:themeTint="A6"/>
                <w:sz w:val="22"/>
              </w:rPr>
            </w:pPr>
            <w:r w:rsidRPr="000650C3">
              <w:rPr>
                <w:rFonts w:ascii="Aptos" w:hAnsi="Aptos"/>
                <w:color w:val="595959" w:themeColor="text1" w:themeTint="A6"/>
                <w:sz w:val="22"/>
              </w:rPr>
              <w:t>kimberly@dfisigns.com</w:t>
            </w:r>
          </w:p>
          <w:p w14:paraId="62A9F3C2" w14:textId="77777777" w:rsidR="004F410E" w:rsidRPr="000650C3" w:rsidRDefault="004F410E" w:rsidP="004D3011">
            <w:pPr>
              <w:rPr>
                <w:sz w:val="22"/>
              </w:rPr>
            </w:pPr>
          </w:p>
          <w:p w14:paraId="33CA91F2" w14:textId="2DD5DBFC" w:rsidR="004D3011" w:rsidRPr="000650C3" w:rsidRDefault="004D3011" w:rsidP="004D3011">
            <w:pPr>
              <w:rPr>
                <w:sz w:val="22"/>
              </w:rPr>
            </w:pPr>
          </w:p>
        </w:tc>
        <w:tc>
          <w:tcPr>
            <w:tcW w:w="720" w:type="dxa"/>
          </w:tcPr>
          <w:p w14:paraId="7D4DB1B9" w14:textId="77777777" w:rsidR="001B2ABD" w:rsidRPr="00B222A5" w:rsidRDefault="001B2ABD" w:rsidP="000C45F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6470" w:type="dxa"/>
          </w:tcPr>
          <w:p w14:paraId="57D29DAB" w14:textId="77777777" w:rsidR="00B67F09" w:rsidRPr="00B222A5" w:rsidRDefault="00B67F09" w:rsidP="00B359E4">
            <w:pPr>
              <w:pStyle w:val="Heading4"/>
              <w:rPr>
                <w:rFonts w:ascii="Open Sans" w:hAnsi="Open Sans" w:cs="Open Sans"/>
                <w:color w:val="808080"/>
                <w:sz w:val="28"/>
                <w:szCs w:val="28"/>
                <w:shd w:val="clear" w:color="auto" w:fill="F6F7F8"/>
              </w:rPr>
            </w:pPr>
          </w:p>
          <w:p w14:paraId="466D2640" w14:textId="3BDB5EFC" w:rsidR="00B67F09" w:rsidRPr="00B222A5" w:rsidRDefault="00B67F09" w:rsidP="00B67F09">
            <w:pPr>
              <w:pStyle w:val="Heading2"/>
              <w:rPr>
                <w:rFonts w:ascii="Aptos" w:hAnsi="Aptos"/>
                <w:sz w:val="28"/>
                <w:szCs w:val="28"/>
                <w:shd w:val="clear" w:color="auto" w:fill="F6F7F8"/>
              </w:rPr>
            </w:pPr>
            <w:r w:rsidRPr="00B222A5">
              <w:rPr>
                <w:rFonts w:ascii="Aptos" w:hAnsi="Aptos"/>
                <w:sz w:val="28"/>
                <w:szCs w:val="28"/>
                <w:highlight w:val="lightGray"/>
                <w:shd w:val="clear" w:color="auto" w:fill="F6F7F8"/>
              </w:rPr>
              <w:t>Capability Statement:</w:t>
            </w:r>
          </w:p>
          <w:p w14:paraId="51BA13ED" w14:textId="2F7FAB79" w:rsidR="00036450" w:rsidRPr="000650C3" w:rsidRDefault="00404E1A" w:rsidP="00B359E4">
            <w:pPr>
              <w:pStyle w:val="Heading4"/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</w:pPr>
            <w:r w:rsidRPr="000650C3">
              <w:rPr>
                <w:rFonts w:ascii="Aptos" w:hAnsi="Aptos" w:cs="Open Sans"/>
                <w:b w:val="0"/>
                <w:bCs/>
                <w:color w:val="808080"/>
                <w:sz w:val="24"/>
                <w:szCs w:val="24"/>
                <w:shd w:val="clear" w:color="auto" w:fill="F6F7F8"/>
              </w:rPr>
              <w:t>At DFI Architectural Signs Inc., we believe everyone should have their own type of signage that compliments their business and services in the best artistic way possible</w:t>
            </w:r>
            <w:r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>.</w:t>
            </w:r>
            <w:r w:rsidR="0000083B"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 xml:space="preserve"> </w:t>
            </w:r>
          </w:p>
          <w:p w14:paraId="2E36AC49" w14:textId="77777777" w:rsidR="0000083B" w:rsidRDefault="0000083B" w:rsidP="0000083B"/>
          <w:p w14:paraId="72CC9E4D" w14:textId="3709AA43" w:rsidR="0000083B" w:rsidRPr="00CD2501" w:rsidRDefault="0000083B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Lettering</w:t>
            </w:r>
          </w:p>
          <w:p w14:paraId="070A47C0" w14:textId="38C99FC0" w:rsidR="0000083B" w:rsidRPr="00CD2501" w:rsidRDefault="0000083B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Logo Walls</w:t>
            </w:r>
          </w:p>
          <w:p w14:paraId="38C0CA33" w14:textId="3BB9E041" w:rsidR="0000083B" w:rsidRPr="00CD2501" w:rsidRDefault="0000083B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Donor Walls</w:t>
            </w:r>
          </w:p>
          <w:p w14:paraId="503A721D" w14:textId="409F535C" w:rsidR="0070182A" w:rsidRPr="00CD2501" w:rsidRDefault="0070182A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Exterior</w:t>
            </w:r>
          </w:p>
          <w:p w14:paraId="5C5AEB3A" w14:textId="6A0DEF53" w:rsidR="0070182A" w:rsidRPr="00CD2501" w:rsidRDefault="0070182A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Plaques</w:t>
            </w:r>
          </w:p>
          <w:p w14:paraId="17818112" w14:textId="4137696E" w:rsidR="0070182A" w:rsidRPr="00CD2501" w:rsidRDefault="0070182A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Parking / Road Signs</w:t>
            </w:r>
          </w:p>
          <w:p w14:paraId="305B54C6" w14:textId="4A3A2B40" w:rsidR="0070182A" w:rsidRPr="00CD2501" w:rsidRDefault="0070182A" w:rsidP="0000083B">
            <w:pPr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2501">
              <w:rPr>
                <w:rFonts w:ascii="Aptos" w:hAnsi="Apto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ADA Compliant</w:t>
            </w:r>
          </w:p>
          <w:p w14:paraId="04C32635" w14:textId="228EC97B" w:rsidR="00036450" w:rsidRPr="00B222A5" w:rsidRDefault="00B67F09" w:rsidP="00B67F09">
            <w:pPr>
              <w:pStyle w:val="Heading2"/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  <w:highlight w:val="lightGray"/>
              </w:rPr>
              <w:t>Core Competence</w:t>
            </w:r>
          </w:p>
          <w:p w14:paraId="2A81160A" w14:textId="606D6870" w:rsidR="00036450" w:rsidRPr="000650C3" w:rsidRDefault="006211CD" w:rsidP="00B359E4">
            <w:pPr>
              <w:pStyle w:val="Date"/>
              <w:rPr>
                <w:rFonts w:ascii="Aptos" w:hAnsi="Aptos"/>
                <w:sz w:val="24"/>
                <w:szCs w:val="24"/>
              </w:rPr>
            </w:pPr>
            <w:r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>DFI Architectural Signs Inc. serves the exterior and interior signage needs of our clients in a wide variety of industries to include corporate, municipal, retail, property management, museums, parks, libraries, medical, education, campuses, correctional, sports facilities</w:t>
            </w:r>
            <w:r w:rsidR="00963009"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>, Architects,</w:t>
            </w:r>
            <w:r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 xml:space="preserve"> and </w:t>
            </w:r>
            <w:r w:rsidR="00A63E62"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>C</w:t>
            </w:r>
            <w:r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>onstruction</w:t>
            </w:r>
            <w:r w:rsidR="00A63E62"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 xml:space="preserve"> Companies</w:t>
            </w:r>
            <w:r w:rsidRPr="000650C3">
              <w:rPr>
                <w:rFonts w:ascii="Aptos" w:hAnsi="Aptos" w:cs="Open Sans"/>
                <w:color w:val="808080"/>
                <w:sz w:val="24"/>
                <w:szCs w:val="24"/>
                <w:shd w:val="clear" w:color="auto" w:fill="F6F7F8"/>
              </w:rPr>
              <w:t xml:space="preserve"> to name a few. At DFI we understand that effective, high-quality signage is integral to visual identity, brand, and message.</w:t>
            </w:r>
          </w:p>
          <w:p w14:paraId="455AE640" w14:textId="77777777" w:rsidR="000E61C8" w:rsidRDefault="00036450" w:rsidP="000E61C8">
            <w:pPr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</w:rPr>
              <w:t xml:space="preserve"> </w:t>
            </w:r>
          </w:p>
          <w:p w14:paraId="17331258" w14:textId="2D703981" w:rsidR="00036450" w:rsidRPr="00B222A5" w:rsidRDefault="00B67F09" w:rsidP="000E61C8">
            <w:pPr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</w:rPr>
              <w:t>Certificates</w:t>
            </w:r>
          </w:p>
          <w:p w14:paraId="420403E5" w14:textId="77777777" w:rsidR="00036450" w:rsidRDefault="004F410E" w:rsidP="004D3011">
            <w:pPr>
              <w:rPr>
                <w:rFonts w:ascii="Aptos" w:hAnsi="Aptos"/>
                <w:color w:val="FFFFFF" w:themeColor="background1"/>
                <w:sz w:val="28"/>
                <w:szCs w:val="28"/>
              </w:rPr>
            </w:pPr>
            <w:r w:rsidRPr="00B222A5">
              <w:rPr>
                <w:rFonts w:ascii="Aptos" w:hAnsi="Aptos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258BA21B" wp14:editId="40DB7571">
                  <wp:extent cx="2457450" cy="600075"/>
                  <wp:effectExtent l="0" t="0" r="0" b="9525"/>
                  <wp:docPr id="13828873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119006" w14:textId="6F332F9A" w:rsidR="00A145EC" w:rsidRPr="00A145EC" w:rsidRDefault="00A145EC" w:rsidP="004D3011">
            <w:pP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ptos" w:hAnsi="Apto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And Veteran Owned</w:t>
            </w:r>
          </w:p>
          <w:p w14:paraId="41CB425C" w14:textId="74C84B9B" w:rsidR="004F410E" w:rsidRPr="00B222A5" w:rsidRDefault="004F410E" w:rsidP="004F410E">
            <w:pPr>
              <w:pStyle w:val="Heading2"/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</w:rPr>
              <w:t>IMportant Numbers</w:t>
            </w:r>
          </w:p>
          <w:p w14:paraId="26766383" w14:textId="7BB5D7E7" w:rsidR="004F410E" w:rsidRPr="00B222A5" w:rsidRDefault="004F410E" w:rsidP="004F410E">
            <w:pPr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</w:rPr>
              <w:t>Duns Number</w:t>
            </w:r>
            <w:r w:rsidR="00E57B4D" w:rsidRPr="00B222A5">
              <w:rPr>
                <w:rFonts w:ascii="Aptos" w:hAnsi="Aptos"/>
                <w:sz w:val="28"/>
                <w:szCs w:val="28"/>
              </w:rPr>
              <w:t>: 92-808-</w:t>
            </w:r>
            <w:r w:rsidR="008D4880" w:rsidRPr="00B222A5">
              <w:rPr>
                <w:rFonts w:ascii="Aptos" w:hAnsi="Aptos"/>
                <w:sz w:val="28"/>
                <w:szCs w:val="28"/>
              </w:rPr>
              <w:t>0741</w:t>
            </w:r>
          </w:p>
          <w:p w14:paraId="26D45343" w14:textId="59B7DCB5" w:rsidR="004F410E" w:rsidRPr="00B222A5" w:rsidRDefault="004F410E" w:rsidP="004F410E">
            <w:pPr>
              <w:rPr>
                <w:rFonts w:ascii="Aptos" w:hAnsi="Aptos"/>
                <w:sz w:val="28"/>
                <w:szCs w:val="28"/>
              </w:rPr>
            </w:pPr>
            <w:proofErr w:type="spellStart"/>
            <w:r w:rsidRPr="00B222A5">
              <w:rPr>
                <w:rFonts w:ascii="Aptos" w:hAnsi="Aptos"/>
                <w:sz w:val="28"/>
                <w:szCs w:val="28"/>
              </w:rPr>
              <w:t>Cage</w:t>
            </w:r>
            <w:proofErr w:type="spellEnd"/>
            <w:r w:rsidRPr="00B222A5">
              <w:rPr>
                <w:rFonts w:ascii="Aptos" w:hAnsi="Aptos"/>
                <w:sz w:val="28"/>
                <w:szCs w:val="28"/>
              </w:rPr>
              <w:t xml:space="preserve"> Cod</w:t>
            </w:r>
            <w:r w:rsidR="00B622DD" w:rsidRPr="00B222A5">
              <w:rPr>
                <w:rFonts w:ascii="Aptos" w:hAnsi="Aptos"/>
                <w:sz w:val="28"/>
                <w:szCs w:val="28"/>
              </w:rPr>
              <w:t>:</w:t>
            </w:r>
            <w:r w:rsidR="00DC2AFD" w:rsidRPr="00B222A5">
              <w:rPr>
                <w:rFonts w:ascii="Aptos" w:hAnsi="Aptos"/>
                <w:sz w:val="28"/>
                <w:szCs w:val="28"/>
              </w:rPr>
              <w:t xml:space="preserve"> </w:t>
            </w:r>
            <w:proofErr w:type="gramStart"/>
            <w:r w:rsidR="00B477A4" w:rsidRPr="00B222A5">
              <w:rPr>
                <w:rFonts w:ascii="Aptos" w:hAnsi="Aptos"/>
                <w:sz w:val="28"/>
                <w:szCs w:val="28"/>
              </w:rPr>
              <w:t>4GWF3</w:t>
            </w:r>
            <w:proofErr w:type="gramEnd"/>
          </w:p>
          <w:p w14:paraId="3A8AED6F" w14:textId="7D9B03DC" w:rsidR="004F410E" w:rsidRDefault="004F410E" w:rsidP="004F410E">
            <w:pPr>
              <w:rPr>
                <w:rFonts w:ascii="Aptos" w:hAnsi="Aptos"/>
                <w:sz w:val="28"/>
                <w:szCs w:val="28"/>
              </w:rPr>
            </w:pPr>
            <w:r w:rsidRPr="00B222A5">
              <w:rPr>
                <w:rFonts w:ascii="Aptos" w:hAnsi="Aptos"/>
                <w:sz w:val="28"/>
                <w:szCs w:val="28"/>
              </w:rPr>
              <w:t>NAICS Code</w:t>
            </w:r>
            <w:r w:rsidR="00B622DD" w:rsidRPr="00B222A5">
              <w:rPr>
                <w:rFonts w:ascii="Aptos" w:hAnsi="Aptos"/>
                <w:sz w:val="28"/>
                <w:szCs w:val="28"/>
              </w:rPr>
              <w:t>: 339950</w:t>
            </w:r>
          </w:p>
          <w:p w14:paraId="239AE9EA" w14:textId="3C47A5D8" w:rsidR="00E04660" w:rsidRDefault="00E04660" w:rsidP="004F410E">
            <w:pPr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Unique Entity ID</w:t>
            </w:r>
            <w:r w:rsidR="00776D2C">
              <w:rPr>
                <w:rFonts w:ascii="Aptos" w:hAnsi="Aptos"/>
                <w:sz w:val="28"/>
                <w:szCs w:val="28"/>
              </w:rPr>
              <w:t xml:space="preserve"> SAMS</w:t>
            </w:r>
            <w:r>
              <w:rPr>
                <w:rFonts w:ascii="Aptos" w:hAnsi="Aptos"/>
                <w:sz w:val="28"/>
                <w:szCs w:val="28"/>
              </w:rPr>
              <w:t xml:space="preserve">: </w:t>
            </w:r>
            <w:r w:rsidR="007D0BAA">
              <w:rPr>
                <w:rFonts w:ascii="Aptos" w:hAnsi="Aptos"/>
                <w:sz w:val="28"/>
                <w:szCs w:val="28"/>
              </w:rPr>
              <w:t>JKC4FRBAKCN3</w:t>
            </w:r>
          </w:p>
          <w:p w14:paraId="5BE7810E" w14:textId="77777777" w:rsidR="006C1A56" w:rsidRPr="00B222A5" w:rsidRDefault="006C1A56" w:rsidP="004F410E">
            <w:pPr>
              <w:rPr>
                <w:rFonts w:ascii="Aptos" w:hAnsi="Aptos"/>
                <w:sz w:val="28"/>
                <w:szCs w:val="28"/>
              </w:rPr>
            </w:pPr>
          </w:p>
          <w:p w14:paraId="1D53887F" w14:textId="0E35659A" w:rsidR="004F410E" w:rsidRPr="00B222A5" w:rsidRDefault="004F410E" w:rsidP="004D3011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</w:tbl>
    <w:p w14:paraId="577BF7E9" w14:textId="77777777" w:rsidR="004F498C" w:rsidRDefault="004F498C" w:rsidP="000C45FF">
      <w:pPr>
        <w:tabs>
          <w:tab w:val="left" w:pos="990"/>
        </w:tabs>
      </w:pPr>
    </w:p>
    <w:sectPr w:rsidR="004F498C" w:rsidSect="000C45FF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D6E6C" w14:textId="77777777" w:rsidR="008C09A7" w:rsidRDefault="008C09A7" w:rsidP="000C45FF">
      <w:r>
        <w:separator/>
      </w:r>
    </w:p>
  </w:endnote>
  <w:endnote w:type="continuationSeparator" w:id="0">
    <w:p w14:paraId="582F6A8B" w14:textId="77777777" w:rsidR="008C09A7" w:rsidRDefault="008C09A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FDABB" w14:textId="77777777" w:rsidR="008C09A7" w:rsidRDefault="008C09A7" w:rsidP="000C45FF">
      <w:r>
        <w:separator/>
      </w:r>
    </w:p>
  </w:footnote>
  <w:footnote w:type="continuationSeparator" w:id="0">
    <w:p w14:paraId="1E328A4E" w14:textId="77777777" w:rsidR="008C09A7" w:rsidRDefault="008C09A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3C2EC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0B3824" wp14:editId="5275732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C9"/>
    <w:rsid w:val="0000083B"/>
    <w:rsid w:val="00036450"/>
    <w:rsid w:val="000650C3"/>
    <w:rsid w:val="000706D3"/>
    <w:rsid w:val="00094499"/>
    <w:rsid w:val="00094F94"/>
    <w:rsid w:val="000B7D3F"/>
    <w:rsid w:val="000C45FF"/>
    <w:rsid w:val="000E0D45"/>
    <w:rsid w:val="000E3FD1"/>
    <w:rsid w:val="000E61C8"/>
    <w:rsid w:val="00112054"/>
    <w:rsid w:val="001317D8"/>
    <w:rsid w:val="001374C9"/>
    <w:rsid w:val="001525E1"/>
    <w:rsid w:val="00180329"/>
    <w:rsid w:val="0019001F"/>
    <w:rsid w:val="001A74A5"/>
    <w:rsid w:val="001B2ABD"/>
    <w:rsid w:val="001E0391"/>
    <w:rsid w:val="001E1759"/>
    <w:rsid w:val="001F1ECC"/>
    <w:rsid w:val="001F55C8"/>
    <w:rsid w:val="002400EB"/>
    <w:rsid w:val="0024404D"/>
    <w:rsid w:val="00256CF7"/>
    <w:rsid w:val="002579A9"/>
    <w:rsid w:val="00281FD5"/>
    <w:rsid w:val="002B2FFA"/>
    <w:rsid w:val="0030481B"/>
    <w:rsid w:val="003156FC"/>
    <w:rsid w:val="003254B5"/>
    <w:rsid w:val="0037121F"/>
    <w:rsid w:val="003910D8"/>
    <w:rsid w:val="003A6B7D"/>
    <w:rsid w:val="003B06CA"/>
    <w:rsid w:val="00404E1A"/>
    <w:rsid w:val="004071FC"/>
    <w:rsid w:val="00445947"/>
    <w:rsid w:val="004813B3"/>
    <w:rsid w:val="00496591"/>
    <w:rsid w:val="004C63E4"/>
    <w:rsid w:val="004D3011"/>
    <w:rsid w:val="004F410E"/>
    <w:rsid w:val="004F498C"/>
    <w:rsid w:val="005262AC"/>
    <w:rsid w:val="00540558"/>
    <w:rsid w:val="005E26F0"/>
    <w:rsid w:val="005E39D5"/>
    <w:rsid w:val="00600670"/>
    <w:rsid w:val="006211CD"/>
    <w:rsid w:val="0062123A"/>
    <w:rsid w:val="00646E75"/>
    <w:rsid w:val="006771D0"/>
    <w:rsid w:val="006C1A56"/>
    <w:rsid w:val="0070182A"/>
    <w:rsid w:val="0070457E"/>
    <w:rsid w:val="00715FCB"/>
    <w:rsid w:val="00743101"/>
    <w:rsid w:val="0076036F"/>
    <w:rsid w:val="00764C9F"/>
    <w:rsid w:val="00766534"/>
    <w:rsid w:val="00776D2C"/>
    <w:rsid w:val="007775E1"/>
    <w:rsid w:val="007867A0"/>
    <w:rsid w:val="007927F5"/>
    <w:rsid w:val="007D0BAA"/>
    <w:rsid w:val="00802CA0"/>
    <w:rsid w:val="008C09A7"/>
    <w:rsid w:val="008D4880"/>
    <w:rsid w:val="009260CD"/>
    <w:rsid w:val="00940A66"/>
    <w:rsid w:val="00952C25"/>
    <w:rsid w:val="00963009"/>
    <w:rsid w:val="009E2DD2"/>
    <w:rsid w:val="009E42B3"/>
    <w:rsid w:val="00A145EC"/>
    <w:rsid w:val="00A2118D"/>
    <w:rsid w:val="00A33CF0"/>
    <w:rsid w:val="00A63E62"/>
    <w:rsid w:val="00AD0A50"/>
    <w:rsid w:val="00AD76E2"/>
    <w:rsid w:val="00B20152"/>
    <w:rsid w:val="00B222A5"/>
    <w:rsid w:val="00B359E4"/>
    <w:rsid w:val="00B477A4"/>
    <w:rsid w:val="00B57D98"/>
    <w:rsid w:val="00B622DD"/>
    <w:rsid w:val="00B629CC"/>
    <w:rsid w:val="00B67F09"/>
    <w:rsid w:val="00B70850"/>
    <w:rsid w:val="00B73E5D"/>
    <w:rsid w:val="00C066B6"/>
    <w:rsid w:val="00C37BA1"/>
    <w:rsid w:val="00C4674C"/>
    <w:rsid w:val="00C506CF"/>
    <w:rsid w:val="00C634C9"/>
    <w:rsid w:val="00C72BED"/>
    <w:rsid w:val="00C72F8A"/>
    <w:rsid w:val="00C73A2A"/>
    <w:rsid w:val="00C9578B"/>
    <w:rsid w:val="00CB0055"/>
    <w:rsid w:val="00CD2501"/>
    <w:rsid w:val="00D2522B"/>
    <w:rsid w:val="00D26608"/>
    <w:rsid w:val="00D422DE"/>
    <w:rsid w:val="00D5459D"/>
    <w:rsid w:val="00D71744"/>
    <w:rsid w:val="00DA1F4D"/>
    <w:rsid w:val="00DC2AFD"/>
    <w:rsid w:val="00DD172A"/>
    <w:rsid w:val="00E04660"/>
    <w:rsid w:val="00E25A26"/>
    <w:rsid w:val="00E4381A"/>
    <w:rsid w:val="00E55D74"/>
    <w:rsid w:val="00E57B4D"/>
    <w:rsid w:val="00E72B85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53C8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rmalWeb">
    <w:name w:val="Normal (Web)"/>
    <w:basedOn w:val="Normal"/>
    <w:uiPriority w:val="99"/>
    <w:unhideWhenUsed/>
    <w:rsid w:val="00C73A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65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291636B-A3E9-4734-88D2-EF3BC05091D5" TargetMode="External"/><Relationship Id="rId13" Type="http://schemas.openxmlformats.org/officeDocument/2006/relationships/image" Target="cid:F50CC502-ADD5-4AA2-A72D-F9806238B84B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cid:45AF26B8-E923-49D3-A87B-078ABAF56795" TargetMode="External"/><Relationship Id="rId10" Type="http://schemas.openxmlformats.org/officeDocument/2006/relationships/image" Target="cid:71E2D9EC-0BCA-4181-943E-5E145970D0BC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be\AppData\Local\Microsoft\Office\16.0\DTS\en-US%7b74DDDF30-08A6-4758-934E-7E87267C4115%7d\%7b65929D96-7393-4B25-9C89-E9135C59B200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5C862A6D99B437080D3ED06E4139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6337-AA6E-4386-B9FD-E67CD42ACB67}"/>
      </w:docPartPr>
      <w:docPartBody>
        <w:p w:rsidR="00565364" w:rsidRDefault="00565364">
          <w:pPr>
            <w:pStyle w:val="85C862A6D99B437080D3ED06E4139E3F"/>
          </w:pPr>
          <w:r w:rsidRPr="004D3011">
            <w:t>WEBSITE:</w:t>
          </w:r>
        </w:p>
      </w:docPartBody>
    </w:docPart>
    <w:docPart>
      <w:docPartPr>
        <w:name w:val="5E9E511F75BF4A83AB87BAA2E1EE7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C2F54-1573-4849-90AD-745F331355A3}"/>
      </w:docPartPr>
      <w:docPartBody>
        <w:p w:rsidR="00565364" w:rsidRDefault="00565364">
          <w:pPr>
            <w:pStyle w:val="5E9E511F75BF4A83AB87BAA2E1EE7F15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64"/>
    <w:rsid w:val="00565364"/>
    <w:rsid w:val="00F6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C862A6D99B437080D3ED06E4139E3F">
    <w:name w:val="85C862A6D99B437080D3ED06E4139E3F"/>
  </w:style>
  <w:style w:type="paragraph" w:customStyle="1" w:styleId="5E9E511F75BF4A83AB87BAA2E1EE7F15">
    <w:name w:val="5E9E511F75BF4A83AB87BAA2E1EE7F15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ABF68-9B72-487C-9BA7-C95D0A3C4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{65929D96-7393-4B25-9C89-E9135C59B200}tf00546271_win32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2024-05-21T16:11:00Z</dcterms:created>
  <dcterms:modified xsi:type="dcterms:W3CDTF">2024-05-21T16:16:00Z</dcterms:modified>
</cp:coreProperties>
</file>